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3"/>
        <w:gridCol w:w="2170"/>
        <w:gridCol w:w="2551"/>
        <w:gridCol w:w="1758"/>
      </w:tblGrid>
      <w:tr w:rsidR="0090596C" w:rsidRPr="007912E0" w:rsidTr="004E6BA2">
        <w:tc>
          <w:tcPr>
            <w:tcW w:w="5000" w:type="pct"/>
            <w:gridSpan w:val="4"/>
            <w:shd w:val="clear" w:color="auto" w:fill="731F1C" w:themeFill="accent5"/>
          </w:tcPr>
          <w:p w:rsidR="00650259" w:rsidRPr="007912E0" w:rsidRDefault="00653C6E" w:rsidP="00653C6E">
            <w:pPr>
              <w:pStyle w:val="Ttulo1"/>
              <w:outlineLvl w:val="0"/>
              <w:rPr>
                <w:sz w:val="22"/>
                <w:szCs w:val="22"/>
              </w:rPr>
            </w:pPr>
            <w:r w:rsidRPr="007912E0">
              <w:rPr>
                <w:sz w:val="22"/>
                <w:szCs w:val="22"/>
              </w:rPr>
              <w:t>Información del participante</w:t>
            </w:r>
          </w:p>
        </w:tc>
      </w:tr>
      <w:tr w:rsidR="00650259" w:rsidRPr="007912E0" w:rsidTr="004E6BA2">
        <w:sdt>
          <w:sdtPr>
            <w:rPr>
              <w:sz w:val="22"/>
              <w:szCs w:val="22"/>
            </w:rPr>
            <w:id w:val="1621259925"/>
            <w:placeholder>
              <w:docPart w:val="573AA502F41045149B149A8E2DADEB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8" w:type="pct"/>
                <w:vAlign w:val="bottom"/>
              </w:tcPr>
              <w:p w:rsidR="00650259" w:rsidRPr="007912E0" w:rsidRDefault="0090596C" w:rsidP="000F5FB5">
                <w:pPr>
                  <w:pStyle w:val="Sangranormal"/>
                  <w:ind w:left="746"/>
                  <w:rPr>
                    <w:sz w:val="22"/>
                    <w:szCs w:val="22"/>
                  </w:rPr>
                </w:pPr>
                <w:r w:rsidRPr="007912E0">
                  <w:rPr>
                    <w:sz w:val="22"/>
                    <w:szCs w:val="22"/>
                    <w:lang w:bidi="es-ES"/>
                  </w:rPr>
                  <w:t>Nombre</w:t>
                </w:r>
              </w:p>
            </w:tc>
          </w:sdtContent>
        </w:sdt>
        <w:tc>
          <w:tcPr>
            <w:tcW w:w="344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7912E0" w:rsidRDefault="00653C6E" w:rsidP="007F7B5D">
            <w:pPr>
              <w:spacing w:before="120"/>
              <w:rPr>
                <w:sz w:val="22"/>
                <w:szCs w:val="22"/>
              </w:rPr>
            </w:pPr>
            <w:r w:rsidRPr="007912E0">
              <w:rPr>
                <w:noProof/>
                <w:sz w:val="22"/>
                <w:szCs w:val="22"/>
                <w:lang w:val="es-EC" w:eastAsia="es-EC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E4CC33" wp14:editId="7A7A82B0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80645</wp:posOffset>
                      </wp:positionV>
                      <wp:extent cx="1516380" cy="1695450"/>
                      <wp:effectExtent l="0" t="0" r="26670" b="190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380" cy="1695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3A4A" w:rsidRPr="00653C6E" w:rsidRDefault="00653C6E" w:rsidP="00653C6E">
                                  <w:pPr>
                                    <w:jc w:val="center"/>
                                    <w:rPr>
                                      <w:lang w:val="es-EC"/>
                                    </w:rPr>
                                  </w:pPr>
                                  <w:r>
                                    <w:rPr>
                                      <w:lang w:val="es-EC"/>
                                    </w:rPr>
                                    <w:t>fotografía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4CC33" id="Rectángulo 1" o:spid="_x0000_s1026" style="position:absolute;margin-left:199.1pt;margin-top:6.35pt;width:119.4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" fillcolor="white [3201]" strokecolor="#666 [3209]" strokeweight="1pt">
                      <v:textbox>
                        <w:txbxContent>
                          <w:p w:rsidR="005A3A4A" w:rsidRPr="00653C6E" w:rsidRDefault="00653C6E" w:rsidP="00653C6E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fotografía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50259" w:rsidRPr="007912E0" w:rsidTr="004E6BA2">
        <w:sdt>
          <w:sdtPr>
            <w:rPr>
              <w:sz w:val="22"/>
              <w:szCs w:val="22"/>
            </w:rPr>
            <w:id w:val="-1470592894"/>
            <w:placeholder>
              <w:docPart w:val="30F053441125495D90CDFC0A26F207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8" w:type="pct"/>
                <w:vAlign w:val="bottom"/>
              </w:tcPr>
              <w:p w:rsidR="00650259" w:rsidRPr="007912E0" w:rsidRDefault="0090596C" w:rsidP="0090596C">
                <w:pPr>
                  <w:pStyle w:val="Sangranormal"/>
                  <w:rPr>
                    <w:sz w:val="22"/>
                    <w:szCs w:val="22"/>
                  </w:rPr>
                </w:pPr>
                <w:r w:rsidRPr="007912E0">
                  <w:rPr>
                    <w:sz w:val="22"/>
                    <w:szCs w:val="22"/>
                    <w:lang w:bidi="es-ES"/>
                  </w:rPr>
                  <w:t>Apellidos</w:t>
                </w:r>
              </w:p>
            </w:tc>
          </w:sdtContent>
        </w:sdt>
        <w:tc>
          <w:tcPr>
            <w:tcW w:w="344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7912E0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7912E0" w:rsidTr="004E6BA2">
        <w:sdt>
          <w:sdtPr>
            <w:rPr>
              <w:sz w:val="22"/>
              <w:szCs w:val="22"/>
            </w:rPr>
            <w:id w:val="572943512"/>
            <w:placeholder>
              <w:docPart w:val="F13C28CDA1AB488FBC60224BD3AEC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8" w:type="pct"/>
                <w:vAlign w:val="bottom"/>
              </w:tcPr>
              <w:p w:rsidR="00650259" w:rsidRPr="007912E0" w:rsidRDefault="0090596C" w:rsidP="0090596C">
                <w:pPr>
                  <w:pStyle w:val="Sangranormal"/>
                  <w:rPr>
                    <w:sz w:val="22"/>
                    <w:szCs w:val="22"/>
                  </w:rPr>
                </w:pPr>
                <w:r w:rsidRPr="007912E0">
                  <w:rPr>
                    <w:sz w:val="22"/>
                    <w:szCs w:val="22"/>
                    <w:lang w:bidi="es-ES"/>
                  </w:rPr>
                  <w:t>Dirección</w:t>
                </w:r>
              </w:p>
            </w:tc>
          </w:sdtContent>
        </w:sdt>
        <w:tc>
          <w:tcPr>
            <w:tcW w:w="344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7912E0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7912E0" w:rsidTr="004E6BA2">
        <w:tc>
          <w:tcPr>
            <w:tcW w:w="1558" w:type="pct"/>
            <w:vAlign w:val="bottom"/>
          </w:tcPr>
          <w:p w:rsidR="00650259" w:rsidRPr="007912E0" w:rsidRDefault="00653C6E" w:rsidP="00653C6E">
            <w:pPr>
              <w:pStyle w:val="Sangranormal"/>
              <w:rPr>
                <w:sz w:val="22"/>
                <w:szCs w:val="22"/>
              </w:rPr>
            </w:pPr>
            <w:r w:rsidRPr="007912E0">
              <w:rPr>
                <w:sz w:val="22"/>
                <w:szCs w:val="22"/>
              </w:rPr>
              <w:t>Ciudad</w:t>
            </w:r>
          </w:p>
        </w:tc>
        <w:tc>
          <w:tcPr>
            <w:tcW w:w="344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7912E0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653C6E" w:rsidRPr="007912E0" w:rsidTr="004E6BA2">
        <w:tc>
          <w:tcPr>
            <w:tcW w:w="1558" w:type="pct"/>
            <w:vAlign w:val="bottom"/>
          </w:tcPr>
          <w:p w:rsidR="00653C6E" w:rsidRPr="007912E0" w:rsidRDefault="00653C6E" w:rsidP="00653C6E">
            <w:pPr>
              <w:pStyle w:val="Sangranormal"/>
              <w:rPr>
                <w:sz w:val="22"/>
                <w:szCs w:val="22"/>
              </w:rPr>
            </w:pPr>
            <w:r w:rsidRPr="007912E0">
              <w:rPr>
                <w:sz w:val="22"/>
                <w:szCs w:val="22"/>
              </w:rPr>
              <w:t>Edad</w:t>
            </w:r>
          </w:p>
        </w:tc>
        <w:tc>
          <w:tcPr>
            <w:tcW w:w="3442" w:type="pct"/>
            <w:gridSpan w:val="3"/>
            <w:tcBorders>
              <w:bottom w:val="single" w:sz="4" w:space="0" w:color="auto"/>
            </w:tcBorders>
            <w:vAlign w:val="bottom"/>
          </w:tcPr>
          <w:p w:rsidR="00653C6E" w:rsidRPr="007912E0" w:rsidRDefault="00653C6E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7912E0" w:rsidTr="004E6BA2">
        <w:tc>
          <w:tcPr>
            <w:tcW w:w="1558" w:type="pct"/>
            <w:vAlign w:val="bottom"/>
          </w:tcPr>
          <w:p w:rsidR="00650259" w:rsidRPr="007912E0" w:rsidRDefault="00653C6E" w:rsidP="00653C6E">
            <w:pPr>
              <w:pStyle w:val="Sangranormal"/>
              <w:rPr>
                <w:sz w:val="22"/>
                <w:szCs w:val="22"/>
              </w:rPr>
            </w:pPr>
            <w:r w:rsidRPr="007912E0">
              <w:rPr>
                <w:sz w:val="22"/>
                <w:szCs w:val="22"/>
              </w:rPr>
              <w:t xml:space="preserve">Etnia </w:t>
            </w:r>
          </w:p>
        </w:tc>
        <w:tc>
          <w:tcPr>
            <w:tcW w:w="344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7912E0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F65182" w:rsidRPr="00D35F30" w:rsidTr="004E6BA2">
        <w:tc>
          <w:tcPr>
            <w:tcW w:w="1558" w:type="pct"/>
            <w:vAlign w:val="bottom"/>
          </w:tcPr>
          <w:p w:rsidR="00F65182" w:rsidRPr="007912E0" w:rsidRDefault="00F65182" w:rsidP="00653C6E">
            <w:pPr>
              <w:pStyle w:val="Sangranormal"/>
              <w:rPr>
                <w:sz w:val="22"/>
                <w:szCs w:val="22"/>
              </w:rPr>
            </w:pPr>
            <w:r w:rsidRPr="007912E0">
              <w:rPr>
                <w:sz w:val="22"/>
                <w:szCs w:val="22"/>
              </w:rPr>
              <w:t xml:space="preserve">Talla </w:t>
            </w:r>
            <w:r w:rsidR="007912E0" w:rsidRPr="007912E0">
              <w:rPr>
                <w:sz w:val="22"/>
                <w:szCs w:val="22"/>
              </w:rPr>
              <w:t>buzo</w:t>
            </w:r>
          </w:p>
        </w:tc>
        <w:tc>
          <w:tcPr>
            <w:tcW w:w="3442" w:type="pct"/>
            <w:gridSpan w:val="3"/>
            <w:tcBorders>
              <w:bottom w:val="single" w:sz="4" w:space="0" w:color="auto"/>
            </w:tcBorders>
            <w:vAlign w:val="bottom"/>
          </w:tcPr>
          <w:p w:rsidR="00F65182" w:rsidRPr="007912E0" w:rsidRDefault="00F65182" w:rsidP="007F7B5D">
            <w:pPr>
              <w:spacing w:before="120"/>
              <w:rPr>
                <w:sz w:val="22"/>
                <w:szCs w:val="22"/>
              </w:rPr>
            </w:pPr>
          </w:p>
        </w:tc>
        <w:bookmarkStart w:id="0" w:name="_GoBack"/>
        <w:bookmarkEnd w:id="0"/>
      </w:tr>
      <w:tr w:rsidR="00650259" w:rsidRPr="007912E0" w:rsidTr="004E6BA2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650259" w:rsidRPr="007912E0" w:rsidRDefault="00650259" w:rsidP="005A3A4A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90596C" w:rsidRPr="007912E0" w:rsidTr="004E6BA2">
        <w:tc>
          <w:tcPr>
            <w:tcW w:w="5000" w:type="pct"/>
            <w:gridSpan w:val="4"/>
            <w:shd w:val="clear" w:color="auto" w:fill="731F1C" w:themeFill="accent5"/>
          </w:tcPr>
          <w:p w:rsidR="00650259" w:rsidRPr="007912E0" w:rsidRDefault="00E73209" w:rsidP="00653C6E">
            <w:pPr>
              <w:pStyle w:val="Ttulo1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Información de Represe</w:t>
            </w:r>
            <w:r w:rsidR="00653C6E" w:rsidRPr="007912E0">
              <w:rPr>
                <w:sz w:val="22"/>
                <w:szCs w:val="22"/>
              </w:rPr>
              <w:t>nta</w:t>
            </w:r>
            <w:r>
              <w:rPr>
                <w:sz w:val="22"/>
                <w:szCs w:val="22"/>
              </w:rPr>
              <w:t>n</w:t>
            </w:r>
            <w:r w:rsidR="00653C6E" w:rsidRPr="007912E0">
              <w:rPr>
                <w:sz w:val="22"/>
                <w:szCs w:val="22"/>
              </w:rPr>
              <w:t>te ( Madre / Padre )</w:t>
            </w:r>
          </w:p>
        </w:tc>
      </w:tr>
      <w:tr w:rsidR="00650259" w:rsidRPr="007912E0" w:rsidTr="004E6BA2">
        <w:sdt>
          <w:sdtPr>
            <w:rPr>
              <w:sz w:val="22"/>
              <w:szCs w:val="22"/>
            </w:rPr>
            <w:id w:val="1384843028"/>
            <w:placeholder>
              <w:docPart w:val="D2D26A884D2B4695ABB5E15FE9E9BA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8" w:type="pct"/>
                <w:vAlign w:val="bottom"/>
              </w:tcPr>
              <w:p w:rsidR="00650259" w:rsidRPr="007912E0" w:rsidRDefault="0090596C" w:rsidP="00F52451">
                <w:pPr>
                  <w:pStyle w:val="Sangranormal"/>
                  <w:rPr>
                    <w:sz w:val="22"/>
                    <w:szCs w:val="22"/>
                  </w:rPr>
                </w:pPr>
                <w:r w:rsidRPr="007912E0">
                  <w:rPr>
                    <w:sz w:val="22"/>
                    <w:szCs w:val="22"/>
                    <w:lang w:bidi="es-ES"/>
                  </w:rPr>
                  <w:t>Nombre</w:t>
                </w:r>
              </w:p>
            </w:tc>
          </w:sdtContent>
        </w:sdt>
        <w:tc>
          <w:tcPr>
            <w:tcW w:w="344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7912E0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7912E0" w:rsidTr="004E6BA2">
        <w:sdt>
          <w:sdtPr>
            <w:rPr>
              <w:sz w:val="22"/>
              <w:szCs w:val="22"/>
            </w:rPr>
            <w:id w:val="1166290108"/>
            <w:placeholder>
              <w:docPart w:val="AEC94BBF5EA64637A7959E6CB43AE9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8" w:type="pct"/>
                <w:vAlign w:val="bottom"/>
              </w:tcPr>
              <w:p w:rsidR="00650259" w:rsidRPr="007912E0" w:rsidRDefault="0090596C" w:rsidP="00F52451">
                <w:pPr>
                  <w:pStyle w:val="Sangranormal"/>
                  <w:rPr>
                    <w:sz w:val="22"/>
                    <w:szCs w:val="22"/>
                  </w:rPr>
                </w:pPr>
                <w:r w:rsidRPr="007912E0">
                  <w:rPr>
                    <w:sz w:val="22"/>
                    <w:szCs w:val="22"/>
                    <w:lang w:bidi="es-ES"/>
                  </w:rPr>
                  <w:t>Apellidos</w:t>
                </w:r>
              </w:p>
            </w:tc>
          </w:sdtContent>
        </w:sdt>
        <w:tc>
          <w:tcPr>
            <w:tcW w:w="34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7912E0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8E6B48" w:rsidRPr="0061380D" w:rsidTr="004E6BA2">
        <w:tc>
          <w:tcPr>
            <w:tcW w:w="1558" w:type="pct"/>
            <w:vAlign w:val="bottom"/>
          </w:tcPr>
          <w:p w:rsidR="008E6B48" w:rsidRPr="007912E0" w:rsidRDefault="00E73209" w:rsidP="00F52451">
            <w:pPr>
              <w:pStyle w:val="Sangra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Cé</w:t>
            </w:r>
            <w:r w:rsidR="008E6B48" w:rsidRPr="007912E0">
              <w:rPr>
                <w:sz w:val="22"/>
                <w:szCs w:val="22"/>
              </w:rPr>
              <w:t xml:space="preserve">dula </w:t>
            </w:r>
          </w:p>
        </w:tc>
        <w:tc>
          <w:tcPr>
            <w:tcW w:w="34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E6B48" w:rsidRPr="007912E0" w:rsidRDefault="008E6B48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7912E0" w:rsidTr="004E6BA2">
        <w:sdt>
          <w:sdtPr>
            <w:rPr>
              <w:sz w:val="22"/>
              <w:szCs w:val="22"/>
            </w:rPr>
            <w:id w:val="946660661"/>
            <w:placeholder>
              <w:docPart w:val="D5720CCF28C04C49B46E6C8777BDF0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8" w:type="pct"/>
                <w:vAlign w:val="bottom"/>
              </w:tcPr>
              <w:p w:rsidR="00650259" w:rsidRPr="007912E0" w:rsidRDefault="0090596C" w:rsidP="00F52451">
                <w:pPr>
                  <w:pStyle w:val="Sangranormal"/>
                  <w:rPr>
                    <w:sz w:val="22"/>
                    <w:szCs w:val="22"/>
                  </w:rPr>
                </w:pPr>
                <w:r w:rsidRPr="007912E0">
                  <w:rPr>
                    <w:sz w:val="22"/>
                    <w:szCs w:val="22"/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7912E0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355" w:type="pct"/>
            <w:tcBorders>
              <w:top w:val="single" w:sz="4" w:space="0" w:color="auto"/>
            </w:tcBorders>
            <w:vAlign w:val="bottom"/>
          </w:tcPr>
          <w:p w:rsidR="00650259" w:rsidRPr="007912E0" w:rsidRDefault="00653C6E" w:rsidP="00653C6E">
            <w:pPr>
              <w:rPr>
                <w:sz w:val="22"/>
                <w:szCs w:val="22"/>
              </w:rPr>
            </w:pPr>
            <w:r w:rsidRPr="007912E0">
              <w:rPr>
                <w:sz w:val="22"/>
                <w:szCs w:val="22"/>
              </w:rPr>
              <w:t>Teléfono alternativo</w:t>
            </w: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7912E0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7912E0" w:rsidTr="004E6BA2">
        <w:sdt>
          <w:sdtPr>
            <w:rPr>
              <w:sz w:val="22"/>
              <w:szCs w:val="22"/>
            </w:rPr>
            <w:id w:val="1334104394"/>
            <w:placeholder>
              <w:docPart w:val="62C30A95ACC44822B3BB4DFB921B94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8" w:type="pct"/>
                <w:vAlign w:val="bottom"/>
              </w:tcPr>
              <w:p w:rsidR="00650259" w:rsidRPr="007912E0" w:rsidRDefault="0090596C" w:rsidP="00F52451">
                <w:pPr>
                  <w:pStyle w:val="Sangranormal"/>
                  <w:rPr>
                    <w:sz w:val="22"/>
                    <w:szCs w:val="22"/>
                  </w:rPr>
                </w:pPr>
                <w:r w:rsidRPr="007912E0">
                  <w:rPr>
                    <w:sz w:val="22"/>
                    <w:szCs w:val="22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44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7912E0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7912E0" w:rsidTr="004E6BA2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650259" w:rsidRPr="007912E0" w:rsidRDefault="00650259" w:rsidP="005A3A4A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90596C" w:rsidRPr="007912E0" w:rsidTr="004E6BA2">
        <w:tc>
          <w:tcPr>
            <w:tcW w:w="5000" w:type="pct"/>
            <w:gridSpan w:val="4"/>
            <w:shd w:val="clear" w:color="auto" w:fill="731F1C" w:themeFill="accent5"/>
          </w:tcPr>
          <w:p w:rsidR="00650259" w:rsidRPr="007912E0" w:rsidRDefault="006B553E" w:rsidP="006B553E">
            <w:pPr>
              <w:pStyle w:val="Ttulo1"/>
              <w:outlineLvl w:val="0"/>
              <w:rPr>
                <w:sz w:val="22"/>
                <w:szCs w:val="22"/>
              </w:rPr>
            </w:pPr>
            <w:bookmarkStart w:id="1" w:name="_Hlk521325947"/>
            <w:r w:rsidRPr="007912E0">
              <w:rPr>
                <w:sz w:val="22"/>
                <w:szCs w:val="22"/>
              </w:rPr>
              <w:t xml:space="preserve">Consentimiento </w:t>
            </w:r>
          </w:p>
        </w:tc>
      </w:tr>
      <w:bookmarkEnd w:id="1"/>
    </w:tbl>
    <w:p w:rsidR="006B553E" w:rsidRPr="007912E0" w:rsidRDefault="006B553E" w:rsidP="00E677FE">
      <w:pPr>
        <w:spacing w:after="0"/>
        <w:rPr>
          <w:sz w:val="22"/>
          <w:szCs w:val="22"/>
        </w:rPr>
      </w:pPr>
    </w:p>
    <w:p w:rsidR="006B553E" w:rsidRPr="007912E0" w:rsidRDefault="006B553E" w:rsidP="00FE5058">
      <w:pPr>
        <w:spacing w:after="0"/>
        <w:jc w:val="both"/>
        <w:rPr>
          <w:sz w:val="22"/>
          <w:szCs w:val="22"/>
        </w:rPr>
      </w:pPr>
      <w:r w:rsidRPr="007912E0">
        <w:rPr>
          <w:sz w:val="22"/>
          <w:szCs w:val="22"/>
        </w:rPr>
        <w:t>Yo ___________________________________ (Madre/Padre) expreso mi consentimiento para que mi (</w:t>
      </w:r>
      <w:r w:rsidR="008E6B48" w:rsidRPr="007912E0">
        <w:rPr>
          <w:sz w:val="22"/>
          <w:szCs w:val="22"/>
        </w:rPr>
        <w:t>hijo/a</w:t>
      </w:r>
      <w:r w:rsidRPr="007912E0">
        <w:rPr>
          <w:sz w:val="22"/>
          <w:szCs w:val="22"/>
        </w:rPr>
        <w:t>) par</w:t>
      </w:r>
      <w:r w:rsidR="00E73209">
        <w:rPr>
          <w:sz w:val="22"/>
          <w:szCs w:val="22"/>
        </w:rPr>
        <w:t>ticipe del Campamento Vacacional 2026</w:t>
      </w:r>
      <w:r w:rsidRPr="007912E0">
        <w:rPr>
          <w:sz w:val="22"/>
          <w:szCs w:val="22"/>
        </w:rPr>
        <w:t xml:space="preserve"> organizado por el Cuerpo de Bomberos del Cantón Otavalo</w:t>
      </w:r>
      <w:r w:rsidR="008E6B48" w:rsidRPr="007912E0">
        <w:rPr>
          <w:sz w:val="22"/>
          <w:szCs w:val="22"/>
        </w:rPr>
        <w:t>.</w:t>
      </w:r>
    </w:p>
    <w:p w:rsidR="000F2F6E" w:rsidRPr="007912E0" w:rsidRDefault="000F2F6E" w:rsidP="00FE5058">
      <w:pPr>
        <w:spacing w:after="0"/>
        <w:jc w:val="both"/>
        <w:rPr>
          <w:sz w:val="22"/>
          <w:szCs w:val="22"/>
        </w:rPr>
      </w:pPr>
      <w:r w:rsidRPr="007912E0">
        <w:rPr>
          <w:sz w:val="22"/>
          <w:szCs w:val="22"/>
        </w:rPr>
        <w:t xml:space="preserve">Para lo cual mi hijo/a seguirá las indicaciones de los instructores, </w:t>
      </w:r>
      <w:r w:rsidR="00D72106" w:rsidRPr="007912E0">
        <w:rPr>
          <w:sz w:val="22"/>
          <w:szCs w:val="22"/>
        </w:rPr>
        <w:t>quienes tomará</w:t>
      </w:r>
      <w:r w:rsidRPr="007912E0">
        <w:rPr>
          <w:sz w:val="22"/>
          <w:szCs w:val="22"/>
        </w:rPr>
        <w:t>n las medidas de seguridad necesarias para desempeñar las actividades y para las cuales de manera voluntaria, consciente y responsable inscribí a mi hijo/a</w:t>
      </w:r>
      <w:r w:rsidR="00FE5058" w:rsidRPr="007912E0">
        <w:rPr>
          <w:sz w:val="22"/>
          <w:szCs w:val="22"/>
        </w:rPr>
        <w:t xml:space="preserve"> por tal motivo</w:t>
      </w:r>
      <w:r w:rsidRPr="007912E0">
        <w:rPr>
          <w:sz w:val="22"/>
          <w:szCs w:val="22"/>
        </w:rPr>
        <w:t xml:space="preserve"> deslindo de toda responsabilidad civil, laboral y penal al Cuerpo de Bomberos del Cantón Otavalo </w:t>
      </w:r>
    </w:p>
    <w:p w:rsidR="006B553E" w:rsidRPr="007912E0" w:rsidRDefault="006B553E" w:rsidP="00E677FE">
      <w:pPr>
        <w:spacing w:after="0"/>
        <w:rPr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2"/>
      </w:tblGrid>
      <w:tr w:rsidR="006B553E" w:rsidRPr="007912E0" w:rsidTr="005A3A4A">
        <w:tc>
          <w:tcPr>
            <w:tcW w:w="5000" w:type="pct"/>
            <w:shd w:val="clear" w:color="auto" w:fill="731F1C" w:themeFill="accent5"/>
          </w:tcPr>
          <w:p w:rsidR="006B553E" w:rsidRPr="007912E0" w:rsidRDefault="006B553E" w:rsidP="005A3A4A">
            <w:pPr>
              <w:pStyle w:val="Ttulo1"/>
              <w:outlineLvl w:val="0"/>
              <w:rPr>
                <w:sz w:val="22"/>
                <w:szCs w:val="22"/>
              </w:rPr>
            </w:pPr>
            <w:r w:rsidRPr="007912E0">
              <w:rPr>
                <w:sz w:val="22"/>
                <w:szCs w:val="22"/>
              </w:rPr>
              <w:t xml:space="preserve">Compromiso </w:t>
            </w:r>
          </w:p>
        </w:tc>
      </w:tr>
    </w:tbl>
    <w:p w:rsidR="008E6B48" w:rsidRPr="007912E0" w:rsidRDefault="008E6B48" w:rsidP="00E677FE">
      <w:pPr>
        <w:spacing w:after="0"/>
        <w:rPr>
          <w:sz w:val="22"/>
          <w:szCs w:val="22"/>
        </w:rPr>
      </w:pPr>
    </w:p>
    <w:p w:rsidR="00CB51D2" w:rsidRPr="0061380D" w:rsidRDefault="008E6B48" w:rsidP="00B421C7">
      <w:pPr>
        <w:spacing w:after="0"/>
        <w:jc w:val="both"/>
        <w:rPr>
          <w:sz w:val="22"/>
          <w:szCs w:val="22"/>
          <w:shd w:val="clear" w:color="auto" w:fill="FFFFFF"/>
        </w:rPr>
      </w:pPr>
      <w:r w:rsidRPr="0061380D">
        <w:rPr>
          <w:sz w:val="22"/>
          <w:szCs w:val="22"/>
          <w:shd w:val="clear" w:color="auto" w:fill="FFFFFF"/>
        </w:rPr>
        <w:t xml:space="preserve">Consciente de que la educación de mi hijo/a implica la acción conjunta de la familia y la institución, motivo por el cual me comprometo a brindar las facilidades a mi representado/a para esta actividad, así como también </w:t>
      </w:r>
      <w:r w:rsidR="00D72106" w:rsidRPr="0061380D">
        <w:rPr>
          <w:sz w:val="22"/>
          <w:szCs w:val="22"/>
          <w:shd w:val="clear" w:color="auto" w:fill="FFFFFF"/>
        </w:rPr>
        <w:t>asistir a los eventos que</w:t>
      </w:r>
      <w:r w:rsidRPr="0061380D">
        <w:rPr>
          <w:sz w:val="22"/>
          <w:szCs w:val="22"/>
          <w:shd w:val="clear" w:color="auto" w:fill="FFFFFF"/>
        </w:rPr>
        <w:t xml:space="preserve"> requieran de mi presencia en dicha institución.</w:t>
      </w:r>
    </w:p>
    <w:p w:rsidR="00377F30" w:rsidRDefault="00377F30" w:rsidP="007912E0">
      <w:pPr>
        <w:spacing w:after="0"/>
        <w:ind w:left="3600" w:firstLine="720"/>
        <w:rPr>
          <w:color w:val="444444"/>
          <w:sz w:val="22"/>
          <w:szCs w:val="22"/>
          <w:shd w:val="clear" w:color="auto" w:fill="FFFFFF"/>
        </w:rPr>
      </w:pPr>
    </w:p>
    <w:p w:rsidR="00377F30" w:rsidRDefault="00377F30" w:rsidP="007912E0">
      <w:pPr>
        <w:spacing w:after="0"/>
        <w:ind w:left="3600" w:firstLine="720"/>
        <w:rPr>
          <w:color w:val="444444"/>
          <w:sz w:val="22"/>
          <w:szCs w:val="22"/>
          <w:shd w:val="clear" w:color="auto" w:fill="FFFFFF"/>
        </w:rPr>
      </w:pPr>
    </w:p>
    <w:p w:rsidR="00E52B88" w:rsidRPr="007912E0" w:rsidRDefault="00CB51D2" w:rsidP="007912E0">
      <w:pPr>
        <w:spacing w:after="0"/>
        <w:ind w:left="3600" w:firstLine="720"/>
        <w:rPr>
          <w:sz w:val="22"/>
          <w:szCs w:val="22"/>
        </w:rPr>
      </w:pPr>
      <w:r w:rsidRPr="007912E0">
        <w:rPr>
          <w:color w:val="444444"/>
          <w:sz w:val="22"/>
          <w:szCs w:val="22"/>
          <w:shd w:val="clear" w:color="auto" w:fill="FFFFFF"/>
        </w:rPr>
        <w:t>Firma</w:t>
      </w:r>
    </w:p>
    <w:p w:rsidR="00377F30" w:rsidRDefault="00377F30" w:rsidP="007912E0">
      <w:pPr>
        <w:spacing w:after="0"/>
        <w:jc w:val="center"/>
        <w:rPr>
          <w:sz w:val="22"/>
          <w:szCs w:val="22"/>
        </w:rPr>
      </w:pPr>
    </w:p>
    <w:p w:rsidR="00377F30" w:rsidRDefault="00377F30" w:rsidP="007912E0">
      <w:pPr>
        <w:spacing w:after="0"/>
        <w:jc w:val="center"/>
        <w:rPr>
          <w:sz w:val="22"/>
          <w:szCs w:val="22"/>
        </w:rPr>
      </w:pPr>
    </w:p>
    <w:p w:rsidR="00377F30" w:rsidRDefault="00377F30" w:rsidP="007912E0">
      <w:pPr>
        <w:spacing w:after="0"/>
        <w:jc w:val="center"/>
        <w:rPr>
          <w:sz w:val="22"/>
          <w:szCs w:val="22"/>
        </w:rPr>
      </w:pPr>
    </w:p>
    <w:p w:rsidR="006024E7" w:rsidRPr="007912E0" w:rsidRDefault="007912E0" w:rsidP="007912E0">
      <w:pPr>
        <w:spacing w:after="0"/>
        <w:jc w:val="center"/>
        <w:rPr>
          <w:sz w:val="22"/>
          <w:szCs w:val="22"/>
        </w:rPr>
      </w:pPr>
      <w:r w:rsidRPr="007912E0">
        <w:rPr>
          <w:sz w:val="22"/>
          <w:szCs w:val="22"/>
        </w:rPr>
        <w:t>________________</w:t>
      </w:r>
      <w:r w:rsidR="00CB51D2" w:rsidRPr="007912E0">
        <w:rPr>
          <w:sz w:val="22"/>
          <w:szCs w:val="22"/>
        </w:rPr>
        <w:t>______</w:t>
      </w:r>
    </w:p>
    <w:p w:rsidR="00CB51D2" w:rsidRPr="007912E0" w:rsidRDefault="006024E7" w:rsidP="007912E0">
      <w:pPr>
        <w:spacing w:after="0"/>
        <w:ind w:left="2880" w:firstLine="720"/>
        <w:rPr>
          <w:sz w:val="22"/>
          <w:szCs w:val="22"/>
        </w:rPr>
      </w:pPr>
      <w:r w:rsidRPr="007912E0">
        <w:rPr>
          <w:sz w:val="22"/>
          <w:szCs w:val="22"/>
        </w:rPr>
        <w:t>C.I.</w:t>
      </w:r>
    </w:p>
    <w:sectPr w:rsidR="00CB51D2" w:rsidRPr="007912E0" w:rsidSect="004E6BA2">
      <w:headerReference w:type="default" r:id="rId11"/>
      <w:footerReference w:type="default" r:id="rId12"/>
      <w:pgSz w:w="11906" w:h="16838" w:code="9"/>
      <w:pgMar w:top="1440" w:right="1247" w:bottom="1009" w:left="1247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2B0" w:rsidRDefault="00D952B0" w:rsidP="00650259">
      <w:pPr>
        <w:spacing w:after="0" w:line="240" w:lineRule="auto"/>
      </w:pPr>
      <w:r>
        <w:separator/>
      </w:r>
    </w:p>
  </w:endnote>
  <w:endnote w:type="continuationSeparator" w:id="0">
    <w:p w:rsidR="00D952B0" w:rsidRDefault="00D952B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3A7093-6499-4C6B-9E7B-6239CB6C8F60}"/>
    <w:embedBold r:id="rId2" w:fontKey="{EA1D8CA2-9A45-4318-9C7A-BE5DD5A8D0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6B745C-7F26-4CFC-9B3F-79024C91F778}"/>
    <w:embedBold r:id="rId4" w:fontKey="{8B2517BF-9654-487E-AC4C-2D47A0824404}"/>
    <w:embedItalic r:id="rId5" w:fontKey="{B23420F5-25F4-44E5-B4C2-020771B55F5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F07DE09-C564-42CB-A6F3-C76373CE57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AD56BFA-60CE-4512-9E14-5B7E3F9A1A7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37" w:type="dxa"/>
      <w:tblLook w:val="04A0" w:firstRow="1" w:lastRow="0" w:firstColumn="1" w:lastColumn="0" w:noHBand="0" w:noVBand="1"/>
    </w:tblPr>
    <w:tblGrid>
      <w:gridCol w:w="4675"/>
      <w:gridCol w:w="4762"/>
    </w:tblGrid>
    <w:tr w:rsidR="005A3A4A" w:rsidRPr="007F7B5D" w:rsidTr="004E6BA2">
      <w:tc>
        <w:tcPr>
          <w:tcW w:w="4675" w:type="dxa"/>
          <w:vAlign w:val="center"/>
        </w:tcPr>
        <w:p w:rsidR="005A3A4A" w:rsidRPr="007F7B5D" w:rsidRDefault="005A3A4A" w:rsidP="00CB51D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762" w:type="dxa"/>
          <w:vAlign w:val="center"/>
        </w:tcPr>
        <w:p w:rsidR="005A3A4A" w:rsidRPr="007F7B5D" w:rsidRDefault="005A3A4A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A3A4A" w:rsidRDefault="005A3A4A" w:rsidP="007F7B5D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2B0" w:rsidRDefault="00D952B0" w:rsidP="00650259">
      <w:pPr>
        <w:spacing w:after="0" w:line="240" w:lineRule="auto"/>
      </w:pPr>
      <w:r>
        <w:separator/>
      </w:r>
    </w:p>
  </w:footnote>
  <w:footnote w:type="continuationSeparator" w:id="0">
    <w:p w:rsidR="00D952B0" w:rsidRDefault="00D952B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4" w:type="dxa"/>
      <w:tblLook w:val="04A0" w:firstRow="1" w:lastRow="0" w:firstColumn="1" w:lastColumn="0" w:noHBand="0" w:noVBand="1"/>
    </w:tblPr>
    <w:tblGrid>
      <w:gridCol w:w="1614"/>
      <w:gridCol w:w="7810"/>
    </w:tblGrid>
    <w:tr w:rsidR="005A3A4A" w:rsidTr="004E6BA2">
      <w:trPr>
        <w:trHeight w:val="990"/>
      </w:trPr>
      <w:tc>
        <w:tcPr>
          <w:tcW w:w="1276" w:type="dxa"/>
          <w:vAlign w:val="center"/>
        </w:tcPr>
        <w:p w:rsidR="005A3A4A" w:rsidRDefault="00BB6D1B" w:rsidP="00A2385F">
          <w:pPr>
            <w:pStyle w:val="Encabezado"/>
          </w:pPr>
          <w:bookmarkStart w:id="2" w:name="_Hlk521325785"/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95pt;height:50.75pt">
                <v:imagedata r:id="rId1" o:title="LOGO "/>
              </v:shape>
            </w:pict>
          </w:r>
        </w:p>
      </w:tc>
      <w:tc>
        <w:tcPr>
          <w:tcW w:w="8148" w:type="dxa"/>
          <w:vAlign w:val="center"/>
        </w:tcPr>
        <w:p w:rsidR="005A3A4A" w:rsidRPr="008E6B48" w:rsidRDefault="00BB6D1B" w:rsidP="00645B27">
          <w:pPr>
            <w:pStyle w:val="Encabezado"/>
            <w:jc w:val="center"/>
            <w:rPr>
              <w:sz w:val="40"/>
              <w:szCs w:val="40"/>
            </w:rPr>
          </w:pPr>
          <w:r>
            <w:rPr>
              <w:sz w:val="40"/>
              <w:szCs w:val="40"/>
              <w:lang w:val="es-EC" w:eastAsia="es-EC"/>
            </w:rPr>
            <w:pict>
              <v:shape id="_x0000_s2049" type="#_x0000_t75" style="position:absolute;left:0;text-align:left;margin-left:297.55pt;margin-top:1.15pt;width:55.25pt;height:52.45pt;z-index:251658240;mso-position-horizontal-relative:text;mso-position-vertical-relative:text">
                <v:imagedata r:id="rId2" o:title="logo rojo" croptop="17679f" cropbottom="21071f" cropleft="37683f" cropright="7900f"/>
                <w10:wrap type="square"/>
              </v:shape>
            </w:pict>
          </w:r>
          <w:r w:rsidR="00E73209">
            <w:rPr>
              <w:sz w:val="40"/>
              <w:szCs w:val="40"/>
              <w:lang w:val="es-EC" w:eastAsia="es-EC"/>
            </w:rPr>
            <w:t xml:space="preserve">Ficha </w:t>
          </w:r>
          <w:r w:rsidR="005A3A4A">
            <w:rPr>
              <w:sz w:val="40"/>
              <w:szCs w:val="40"/>
            </w:rPr>
            <w:t xml:space="preserve"> de Inscripción </w:t>
          </w:r>
          <w:r w:rsidR="00645B27">
            <w:rPr>
              <w:sz w:val="40"/>
              <w:szCs w:val="40"/>
            </w:rPr>
            <w:t xml:space="preserve">Campamento Vacacional </w:t>
          </w:r>
          <w:r w:rsidR="00645B27" w:rsidRPr="00645B27">
            <w:rPr>
              <w:rFonts w:asciiTheme="minorHAnsi" w:hAnsiTheme="minorHAnsi" w:cstheme="minorHAnsi"/>
              <w:sz w:val="40"/>
              <w:szCs w:val="40"/>
            </w:rPr>
            <w:t>2026</w:t>
          </w:r>
        </w:p>
      </w:tc>
    </w:tr>
    <w:bookmarkEnd w:id="2"/>
  </w:tbl>
  <w:p w:rsidR="005A3A4A" w:rsidRPr="0090596C" w:rsidRDefault="005A3A4A" w:rsidP="0090596C">
    <w:pPr>
      <w:pStyle w:val="Sinespaciad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C6E"/>
    <w:rsid w:val="000456E1"/>
    <w:rsid w:val="00052382"/>
    <w:rsid w:val="0006568A"/>
    <w:rsid w:val="00076F0F"/>
    <w:rsid w:val="00084253"/>
    <w:rsid w:val="000D1F49"/>
    <w:rsid w:val="000E770C"/>
    <w:rsid w:val="000F2F6E"/>
    <w:rsid w:val="000F5FB5"/>
    <w:rsid w:val="001727CA"/>
    <w:rsid w:val="002928D0"/>
    <w:rsid w:val="002C56E6"/>
    <w:rsid w:val="002F0651"/>
    <w:rsid w:val="00361E11"/>
    <w:rsid w:val="00377F30"/>
    <w:rsid w:val="003B4744"/>
    <w:rsid w:val="003F0847"/>
    <w:rsid w:val="0040090B"/>
    <w:rsid w:val="0046302A"/>
    <w:rsid w:val="00487D2D"/>
    <w:rsid w:val="004C17F7"/>
    <w:rsid w:val="004D5D62"/>
    <w:rsid w:val="004E6BA2"/>
    <w:rsid w:val="004F060B"/>
    <w:rsid w:val="005112D0"/>
    <w:rsid w:val="00577E06"/>
    <w:rsid w:val="00590C78"/>
    <w:rsid w:val="005A3A4A"/>
    <w:rsid w:val="005A3BF7"/>
    <w:rsid w:val="005F2035"/>
    <w:rsid w:val="005F7990"/>
    <w:rsid w:val="006024E7"/>
    <w:rsid w:val="0061380D"/>
    <w:rsid w:val="0063739C"/>
    <w:rsid w:val="00645B27"/>
    <w:rsid w:val="00650259"/>
    <w:rsid w:val="00653C6E"/>
    <w:rsid w:val="006B553E"/>
    <w:rsid w:val="00770F25"/>
    <w:rsid w:val="007912E0"/>
    <w:rsid w:val="007A35A8"/>
    <w:rsid w:val="007A6141"/>
    <w:rsid w:val="007B0A85"/>
    <w:rsid w:val="007C6A52"/>
    <w:rsid w:val="007F7B5D"/>
    <w:rsid w:val="0082043E"/>
    <w:rsid w:val="00836129"/>
    <w:rsid w:val="008B606F"/>
    <w:rsid w:val="008E203A"/>
    <w:rsid w:val="008E6B48"/>
    <w:rsid w:val="0090596C"/>
    <w:rsid w:val="0091229C"/>
    <w:rsid w:val="00940E73"/>
    <w:rsid w:val="0098597D"/>
    <w:rsid w:val="009F619A"/>
    <w:rsid w:val="009F6DDE"/>
    <w:rsid w:val="00A2385F"/>
    <w:rsid w:val="00A370A8"/>
    <w:rsid w:val="00B421C7"/>
    <w:rsid w:val="00BB6D1B"/>
    <w:rsid w:val="00BC2229"/>
    <w:rsid w:val="00BD4753"/>
    <w:rsid w:val="00BD5CB1"/>
    <w:rsid w:val="00BE62EE"/>
    <w:rsid w:val="00BF6871"/>
    <w:rsid w:val="00C003BA"/>
    <w:rsid w:val="00C017AC"/>
    <w:rsid w:val="00C46878"/>
    <w:rsid w:val="00CB4A51"/>
    <w:rsid w:val="00CB51D2"/>
    <w:rsid w:val="00CD4532"/>
    <w:rsid w:val="00CD47B0"/>
    <w:rsid w:val="00CD70CE"/>
    <w:rsid w:val="00CE6104"/>
    <w:rsid w:val="00CE7918"/>
    <w:rsid w:val="00CF61F7"/>
    <w:rsid w:val="00D16163"/>
    <w:rsid w:val="00D35F30"/>
    <w:rsid w:val="00D61953"/>
    <w:rsid w:val="00D72106"/>
    <w:rsid w:val="00D952B0"/>
    <w:rsid w:val="00DB3FAD"/>
    <w:rsid w:val="00E139C4"/>
    <w:rsid w:val="00E52B88"/>
    <w:rsid w:val="00E56052"/>
    <w:rsid w:val="00E61C09"/>
    <w:rsid w:val="00E677FE"/>
    <w:rsid w:val="00E73209"/>
    <w:rsid w:val="00EB3B58"/>
    <w:rsid w:val="00EC7359"/>
    <w:rsid w:val="00EE3054"/>
    <w:rsid w:val="00F00606"/>
    <w:rsid w:val="00F01256"/>
    <w:rsid w:val="00F52451"/>
    <w:rsid w:val="00F65182"/>
    <w:rsid w:val="00FC7475"/>
    <w:rsid w:val="00FE505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B5F73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06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6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VIER\AppData\Roaming\Microsoft\Templates\Formulario%20de%20recopilaci&#243;n%20de%20directorio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73AA502F41045149B149A8E2DADE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0F5A5-983C-4248-8894-79325206CBF8}"/>
      </w:docPartPr>
      <w:docPartBody>
        <w:p w:rsidR="00A81AE1" w:rsidRDefault="00372737">
          <w:pPr>
            <w:pStyle w:val="573AA502F41045149B149A8E2DADEB5D"/>
          </w:pPr>
          <w:r w:rsidRPr="004E6BA2">
            <w:rPr>
              <w:lang w:bidi="es-ES"/>
            </w:rPr>
            <w:t>Nombre</w:t>
          </w:r>
        </w:p>
      </w:docPartBody>
    </w:docPart>
    <w:docPart>
      <w:docPartPr>
        <w:name w:val="30F053441125495D90CDFC0A26F20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A9047-116E-43C2-84F6-2400492ECFEC}"/>
      </w:docPartPr>
      <w:docPartBody>
        <w:p w:rsidR="00A81AE1" w:rsidRDefault="00372737">
          <w:pPr>
            <w:pStyle w:val="30F053441125495D90CDFC0A26F2077E"/>
          </w:pPr>
          <w:r w:rsidRPr="004E6BA2">
            <w:rPr>
              <w:lang w:bidi="es-ES"/>
            </w:rPr>
            <w:t>Apellidos</w:t>
          </w:r>
        </w:p>
      </w:docPartBody>
    </w:docPart>
    <w:docPart>
      <w:docPartPr>
        <w:name w:val="F13C28CDA1AB488FBC60224BD3AEC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7732E-D43D-4F21-9C63-A6A94B549792}"/>
      </w:docPartPr>
      <w:docPartBody>
        <w:p w:rsidR="00A81AE1" w:rsidRDefault="00372737">
          <w:pPr>
            <w:pStyle w:val="F13C28CDA1AB488FBC60224BD3AECEC9"/>
          </w:pPr>
          <w:r w:rsidRPr="004E6BA2">
            <w:rPr>
              <w:lang w:bidi="es-ES"/>
            </w:rPr>
            <w:t>Dirección</w:t>
          </w:r>
        </w:p>
      </w:docPartBody>
    </w:docPart>
    <w:docPart>
      <w:docPartPr>
        <w:name w:val="D2D26A884D2B4695ABB5E15FE9E9B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D666D-112E-4235-A4D7-56F78B3E8ECF}"/>
      </w:docPartPr>
      <w:docPartBody>
        <w:p w:rsidR="00A81AE1" w:rsidRDefault="00372737">
          <w:pPr>
            <w:pStyle w:val="D2D26A884D2B4695ABB5E15FE9E9BA35"/>
          </w:pPr>
          <w:r w:rsidRPr="004E6BA2">
            <w:rPr>
              <w:lang w:bidi="es-ES"/>
            </w:rPr>
            <w:t>Nombre</w:t>
          </w:r>
        </w:p>
      </w:docPartBody>
    </w:docPart>
    <w:docPart>
      <w:docPartPr>
        <w:name w:val="AEC94BBF5EA64637A7959E6CB43AE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58366-FD32-46AF-B298-A7BEBAF29C92}"/>
      </w:docPartPr>
      <w:docPartBody>
        <w:p w:rsidR="00A81AE1" w:rsidRDefault="00372737">
          <w:pPr>
            <w:pStyle w:val="AEC94BBF5EA64637A7959E6CB43AE9B5"/>
          </w:pPr>
          <w:r w:rsidRPr="004E6BA2">
            <w:rPr>
              <w:lang w:bidi="es-ES"/>
            </w:rPr>
            <w:t>Apellidos</w:t>
          </w:r>
        </w:p>
      </w:docPartBody>
    </w:docPart>
    <w:docPart>
      <w:docPartPr>
        <w:name w:val="D5720CCF28C04C49B46E6C8777BDF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3BEC6-F24F-4726-AC28-F057C8089541}"/>
      </w:docPartPr>
      <w:docPartBody>
        <w:p w:rsidR="00A81AE1" w:rsidRDefault="00372737">
          <w:pPr>
            <w:pStyle w:val="D5720CCF28C04C49B46E6C8777BDF055"/>
          </w:pPr>
          <w:r w:rsidRPr="004E6BA2">
            <w:rPr>
              <w:lang w:bidi="es-ES"/>
            </w:rPr>
            <w:t>Teléfono móvil</w:t>
          </w:r>
        </w:p>
      </w:docPartBody>
    </w:docPart>
    <w:docPart>
      <w:docPartPr>
        <w:name w:val="62C30A95ACC44822B3BB4DFB921B9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F948E-2BA9-4BB1-8E97-A32A4C8A40F9}"/>
      </w:docPartPr>
      <w:docPartBody>
        <w:p w:rsidR="00A81AE1" w:rsidRDefault="00372737">
          <w:pPr>
            <w:pStyle w:val="62C30A95ACC44822B3BB4DFB921B94E7"/>
          </w:pPr>
          <w:r w:rsidRPr="004E6BA2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823"/>
    <w:rsid w:val="001D3D12"/>
    <w:rsid w:val="00372737"/>
    <w:rsid w:val="003E5823"/>
    <w:rsid w:val="00A81AE1"/>
    <w:rsid w:val="00D12691"/>
    <w:rsid w:val="00D956A4"/>
    <w:rsid w:val="00EC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D650990509407CAC91BF2318FFCDBA">
    <w:name w:val="DAD650990509407CAC91BF2318FFCDBA"/>
  </w:style>
  <w:style w:type="paragraph" w:customStyle="1" w:styleId="573AA502F41045149B149A8E2DADEB5D">
    <w:name w:val="573AA502F41045149B149A8E2DADEB5D"/>
  </w:style>
  <w:style w:type="paragraph" w:customStyle="1" w:styleId="30F053441125495D90CDFC0A26F2077E">
    <w:name w:val="30F053441125495D90CDFC0A26F2077E"/>
  </w:style>
  <w:style w:type="paragraph" w:customStyle="1" w:styleId="F13C28CDA1AB488FBC60224BD3AECEC9">
    <w:name w:val="F13C28CDA1AB488FBC60224BD3AECEC9"/>
  </w:style>
  <w:style w:type="paragraph" w:customStyle="1" w:styleId="3364D09DB5E34D16B297FB6829442033">
    <w:name w:val="3364D09DB5E34D16B297FB6829442033"/>
  </w:style>
  <w:style w:type="paragraph" w:customStyle="1" w:styleId="8AF81651089F4C3E965E83F55412D4B7">
    <w:name w:val="8AF81651089F4C3E965E83F55412D4B7"/>
  </w:style>
  <w:style w:type="paragraph" w:customStyle="1" w:styleId="ECEADF949BF14E0FBA8EA13B8563D37C">
    <w:name w:val="ECEADF949BF14E0FBA8EA13B8563D37C"/>
  </w:style>
  <w:style w:type="paragraph" w:customStyle="1" w:styleId="6511EF51E4624D5B9328AE62584652AC">
    <w:name w:val="6511EF51E4624D5B9328AE62584652AC"/>
  </w:style>
  <w:style w:type="paragraph" w:customStyle="1" w:styleId="D821A5F13A474BB8BD590218C4F3BC0E">
    <w:name w:val="D821A5F13A474BB8BD590218C4F3BC0E"/>
  </w:style>
  <w:style w:type="paragraph" w:customStyle="1" w:styleId="D2D26A884D2B4695ABB5E15FE9E9BA35">
    <w:name w:val="D2D26A884D2B4695ABB5E15FE9E9BA35"/>
  </w:style>
  <w:style w:type="paragraph" w:customStyle="1" w:styleId="AEC94BBF5EA64637A7959E6CB43AE9B5">
    <w:name w:val="AEC94BBF5EA64637A7959E6CB43AE9B5"/>
  </w:style>
  <w:style w:type="paragraph" w:customStyle="1" w:styleId="D5720CCF28C04C49B46E6C8777BDF055">
    <w:name w:val="D5720CCF28C04C49B46E6C8777BDF055"/>
  </w:style>
  <w:style w:type="paragraph" w:customStyle="1" w:styleId="F3F23641791F43808F9EB7290D31C52C">
    <w:name w:val="F3F23641791F43808F9EB7290D31C52C"/>
  </w:style>
  <w:style w:type="paragraph" w:customStyle="1" w:styleId="62C30A95ACC44822B3BB4DFB921B94E7">
    <w:name w:val="62C30A95ACC44822B3BB4DFB921B94E7"/>
  </w:style>
  <w:style w:type="paragraph" w:customStyle="1" w:styleId="241A7037030646DAA7971312B2F8E6CD">
    <w:name w:val="241A7037030646DAA7971312B2F8E6CD"/>
  </w:style>
  <w:style w:type="paragraph" w:customStyle="1" w:styleId="34EBA8F7C0364E8AA85A94CB974C33CB">
    <w:name w:val="34EBA8F7C0364E8AA85A94CB974C33CB"/>
  </w:style>
  <w:style w:type="character" w:styleId="Textodelmarcadordeposicin">
    <w:name w:val="Placeholder Text"/>
    <w:basedOn w:val="Fuentedeprrafopredeter"/>
    <w:uiPriority w:val="99"/>
    <w:semiHidden/>
    <w:rsid w:val="003E5823"/>
    <w:rPr>
      <w:color w:val="808080"/>
    </w:rPr>
  </w:style>
  <w:style w:type="paragraph" w:customStyle="1" w:styleId="1BB9422C01F440FBA351A81F9424711B">
    <w:name w:val="1BB9422C01F440FBA351A81F9424711B"/>
  </w:style>
  <w:style w:type="paragraph" w:customStyle="1" w:styleId="5BA3076178F14AB78D2DB7BEB45F05F7">
    <w:name w:val="5BA3076178F14AB78D2DB7BEB45F05F7"/>
  </w:style>
  <w:style w:type="paragraph" w:customStyle="1" w:styleId="7D1A0659238643E9A0E4F2DDB1B9BF02">
    <w:name w:val="7D1A0659238643E9A0E4F2DDB1B9BF02"/>
  </w:style>
  <w:style w:type="paragraph" w:customStyle="1" w:styleId="ACA2CFF8F65949009BE834E6148F657D">
    <w:name w:val="ACA2CFF8F65949009BE834E6148F657D"/>
  </w:style>
  <w:style w:type="paragraph" w:customStyle="1" w:styleId="98E65E9B92C34B5994FC6542020536DE">
    <w:name w:val="98E65E9B92C34B5994FC6542020536DE"/>
  </w:style>
  <w:style w:type="paragraph" w:customStyle="1" w:styleId="B29577819ABA480E8D77EB9E49294D4C">
    <w:name w:val="B29577819ABA480E8D77EB9E49294D4C"/>
  </w:style>
  <w:style w:type="paragraph" w:customStyle="1" w:styleId="5CCC4823B3884B31A7FF5F19A5887B2D">
    <w:name w:val="5CCC4823B3884B31A7FF5F19A5887B2D"/>
  </w:style>
  <w:style w:type="paragraph" w:customStyle="1" w:styleId="0D882EFAF5EF453C96ECEB74AEBC536A">
    <w:name w:val="0D882EFAF5EF453C96ECEB74AEBC536A"/>
    <w:rsid w:val="003E5823"/>
  </w:style>
  <w:style w:type="paragraph" w:customStyle="1" w:styleId="BCD5604114274DFE93D949D131E05239">
    <w:name w:val="BCD5604114274DFE93D949D131E05239"/>
    <w:rsid w:val="003E5823"/>
  </w:style>
  <w:style w:type="paragraph" w:customStyle="1" w:styleId="413BB6C0B8004188828E424256E2C4BC">
    <w:name w:val="413BB6C0B8004188828E424256E2C4BC"/>
    <w:rsid w:val="003E58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sharepoint/v3"/>
    <ds:schemaRef ds:uri="http://purl.org/dc/terms/"/>
    <ds:schemaRef ds:uri="http://purl.org/dc/elements/1.1/"/>
    <ds:schemaRef ds:uri="fb0879af-3eba-417a-a55a-ffe6dcd6ca77"/>
    <ds:schemaRef ds:uri="http://schemas.microsoft.com/office/infopath/2007/PartnerControls"/>
    <ds:schemaRef ds:uri="6dc4bcd6-49db-4c07-9060-8acfc67cef9f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0D55DB8-8E2B-4DE9-921D-C49471619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recopilación de directorios</Template>
  <TotalTime>0</TotalTime>
  <Pages>1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2023-06-30T00:25:00Z</dcterms:created>
  <dcterms:modified xsi:type="dcterms:W3CDTF">2026-06-12T03:02:00Z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